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C8672" w14:textId="683BCE4B" w:rsidR="00C22E6D" w:rsidRPr="000869BD" w:rsidRDefault="00C22E6D" w:rsidP="00C22E6D">
      <w:pPr>
        <w:pStyle w:val="Textkrper"/>
        <w:kinsoku w:val="0"/>
        <w:overflowPunct w:val="0"/>
        <w:spacing w:before="13"/>
        <w:ind w:left="142"/>
        <w:rPr>
          <w:rFonts w:ascii="Arial" w:hAnsi="Arial" w:cs="Arial"/>
          <w:color w:val="0075BE"/>
          <w:sz w:val="30"/>
          <w:szCs w:val="30"/>
        </w:rPr>
      </w:pPr>
    </w:p>
    <w:p w14:paraId="4A1D7C71" w14:textId="77777777" w:rsidR="00183B69" w:rsidRPr="00870EE1" w:rsidRDefault="00667A62" w:rsidP="00667A62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sz w:val="36"/>
          <w:szCs w:val="36"/>
        </w:rPr>
      </w:pPr>
      <w:r w:rsidRPr="00870EE1">
        <w:rPr>
          <w:rFonts w:ascii="Arial" w:hAnsi="Arial" w:cs="Arial"/>
          <w:sz w:val="36"/>
          <w:szCs w:val="36"/>
        </w:rPr>
        <w:t>Bewerbung</w:t>
      </w:r>
      <w:r w:rsidR="00461809" w:rsidRPr="00870EE1">
        <w:rPr>
          <w:rFonts w:ascii="Arial" w:hAnsi="Arial" w:cs="Arial"/>
          <w:sz w:val="36"/>
          <w:szCs w:val="36"/>
        </w:rPr>
        <w:t>sbogen</w:t>
      </w:r>
      <w:r w:rsidR="005313BA" w:rsidRPr="00870EE1">
        <w:rPr>
          <w:rFonts w:ascii="Arial" w:hAnsi="Arial" w:cs="Arial"/>
          <w:sz w:val="36"/>
          <w:szCs w:val="36"/>
        </w:rPr>
        <w:t xml:space="preserve"> </w:t>
      </w:r>
    </w:p>
    <w:p w14:paraId="51D17777" w14:textId="211552FD" w:rsidR="00667A62" w:rsidRPr="00870EE1" w:rsidRDefault="00667A62" w:rsidP="00667A62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sz w:val="36"/>
          <w:szCs w:val="36"/>
        </w:rPr>
      </w:pPr>
      <w:r w:rsidRPr="00870EE1">
        <w:rPr>
          <w:rFonts w:ascii="Arial" w:hAnsi="Arial" w:cs="Arial"/>
          <w:sz w:val="36"/>
          <w:szCs w:val="36"/>
        </w:rPr>
        <w:t xml:space="preserve">Strategiekreis </w:t>
      </w:r>
      <w:proofErr w:type="spellStart"/>
      <w:r w:rsidRPr="00870EE1">
        <w:rPr>
          <w:rFonts w:ascii="Arial" w:hAnsi="Arial" w:cs="Arial"/>
          <w:sz w:val="36"/>
          <w:szCs w:val="36"/>
        </w:rPr>
        <w:t>FOCUS.digital</w:t>
      </w:r>
      <w:proofErr w:type="spellEnd"/>
    </w:p>
    <w:p w14:paraId="330C896E" w14:textId="77777777" w:rsidR="003C45B5" w:rsidRPr="000869BD" w:rsidRDefault="003C45B5" w:rsidP="00667A62">
      <w:pPr>
        <w:pStyle w:val="Textkrper"/>
        <w:kinsoku w:val="0"/>
        <w:overflowPunct w:val="0"/>
        <w:spacing w:before="8"/>
        <w:ind w:left="142"/>
        <w:jc w:val="center"/>
        <w:rPr>
          <w:rFonts w:ascii="Arial" w:hAnsi="Arial" w:cs="Arial"/>
          <w:color w:val="57666D"/>
          <w:sz w:val="36"/>
          <w:szCs w:val="36"/>
        </w:rPr>
      </w:pPr>
    </w:p>
    <w:p w14:paraId="7648765F" w14:textId="77777777" w:rsidR="00667A62" w:rsidRPr="000869BD" w:rsidRDefault="00667A62" w:rsidP="00667A62">
      <w:pPr>
        <w:spacing w:line="260" w:lineRule="exact"/>
        <w:ind w:left="142"/>
        <w:rPr>
          <w:rFonts w:ascii="Arial" w:hAnsi="Arial" w:cs="Arial"/>
          <w:sz w:val="19"/>
          <w:szCs w:val="19"/>
        </w:rPr>
      </w:pPr>
    </w:p>
    <w:p w14:paraId="54F21C96" w14:textId="3B11000F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  <w:spacing w:val="-1"/>
          <w:sz w:val="24"/>
          <w:szCs w:val="24"/>
        </w:rPr>
      </w:pPr>
      <w:r w:rsidRPr="00183B69">
        <w:rPr>
          <w:rFonts w:ascii="Arial" w:hAnsi="Arial" w:cs="Arial"/>
          <w:sz w:val="24"/>
          <w:szCs w:val="24"/>
        </w:rPr>
        <w:t xml:space="preserve">Bitte füllen Sie den Fragebogen </w:t>
      </w:r>
      <w:r w:rsidRPr="00183B69">
        <w:rPr>
          <w:rFonts w:ascii="Arial" w:hAnsi="Arial" w:cs="Arial"/>
          <w:sz w:val="24"/>
          <w:szCs w:val="24"/>
          <w:u w:val="single"/>
        </w:rPr>
        <w:t>vollständig</w:t>
      </w:r>
      <w:r w:rsidRPr="00183B69">
        <w:rPr>
          <w:rFonts w:ascii="Arial" w:hAnsi="Arial" w:cs="Arial"/>
          <w:sz w:val="24"/>
          <w:szCs w:val="24"/>
        </w:rPr>
        <w:t xml:space="preserve"> aus und benennen Sie die Person, welche dem Strategiekreis </w:t>
      </w:r>
      <w:proofErr w:type="spellStart"/>
      <w:r w:rsidRPr="00183B69">
        <w:rPr>
          <w:rFonts w:ascii="Arial" w:hAnsi="Arial" w:cs="Arial"/>
          <w:sz w:val="24"/>
          <w:szCs w:val="24"/>
        </w:rPr>
        <w:t>FOCUS.digital</w:t>
      </w:r>
      <w:proofErr w:type="spellEnd"/>
      <w:r w:rsidRPr="00183B69">
        <w:rPr>
          <w:rFonts w:ascii="Arial" w:hAnsi="Arial" w:cs="Arial"/>
          <w:sz w:val="24"/>
          <w:szCs w:val="24"/>
        </w:rPr>
        <w:t xml:space="preserve"> angehören soll.</w:t>
      </w:r>
    </w:p>
    <w:p w14:paraId="673F8CEB" w14:textId="77777777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  <w:spacing w:val="-1"/>
        </w:rPr>
      </w:pPr>
    </w:p>
    <w:p w14:paraId="0C0DF8D4" w14:textId="16D76945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eastAsia="Times New Roman" w:hAnsi="Arial" w:cs="Arial"/>
          <w:sz w:val="24"/>
          <w:szCs w:val="20"/>
        </w:rPr>
      </w:pPr>
      <w:r w:rsidRPr="00183B69">
        <w:rPr>
          <w:rFonts w:ascii="Arial" w:eastAsia="Times New Roman" w:hAnsi="Arial" w:cs="Arial"/>
          <w:sz w:val="24"/>
          <w:szCs w:val="20"/>
        </w:rPr>
        <w:t>Dieser Antrag wird gestellt als (bitte nur eine Option auswählen)</w:t>
      </w:r>
      <w:r w:rsidR="008A5F65" w:rsidRPr="00183B69">
        <w:rPr>
          <w:rFonts w:ascii="Arial" w:eastAsia="Times New Roman" w:hAnsi="Arial" w:cs="Arial"/>
          <w:sz w:val="24"/>
          <w:szCs w:val="20"/>
        </w:rPr>
        <w:t>:</w:t>
      </w:r>
    </w:p>
    <w:p w14:paraId="0F0F8E3F" w14:textId="77777777" w:rsidR="00667A62" w:rsidRPr="00183B69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</w:rPr>
      </w:pPr>
    </w:p>
    <w:p w14:paraId="62D0C753" w14:textId="36BC92BB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14476559"/>
          <w15:appearance w15:val="hidden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3065" w:rsidRPr="00183B69">
            <w:rPr>
              <w:rFonts w:ascii="MS Gothic" w:eastAsia="MS Gothic" w:hAnsi="MS Gothic" w:cs="Arial" w:hint="eastAsia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Verband</w:t>
      </w:r>
    </w:p>
    <w:p w14:paraId="7E7B9D15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60119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Sonstige Vereinigung, gemeinnützige Organisation, Stiftung</w:t>
      </w:r>
    </w:p>
    <w:p w14:paraId="674617FA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4138991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Hochschule, Forschungseinrichtung</w:t>
      </w:r>
    </w:p>
    <w:p w14:paraId="0712BAA6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8779145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Unternehmen</w:t>
      </w:r>
    </w:p>
    <w:p w14:paraId="748F2A33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9637141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Vertreter der Sozialpartner</w:t>
      </w:r>
    </w:p>
    <w:p w14:paraId="3352D3B3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9962161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Regierungsvertreter</w:t>
      </w:r>
    </w:p>
    <w:p w14:paraId="0B904688" w14:textId="77777777" w:rsidR="00667A62" w:rsidRPr="00183B69" w:rsidRDefault="00000000" w:rsidP="00E53065">
      <w:pPr>
        <w:pStyle w:val="Listenabsatz"/>
        <w:spacing w:after="160" w:line="259" w:lineRule="auto"/>
        <w:ind w:left="502" w:hanging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937596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67A62" w:rsidRPr="00183B69">
            <w:rPr>
              <w:rFonts w:ascii="Segoe UI Symbol" w:eastAsia="MS Gothic" w:hAnsi="Segoe UI Symbol" w:cs="Segoe UI Symbol"/>
            </w:rPr>
            <w:t>☐</w:t>
          </w:r>
        </w:sdtContent>
      </w:sdt>
      <w:r w:rsidR="00667A62" w:rsidRPr="00183B69">
        <w:rPr>
          <w:rFonts w:ascii="Arial" w:hAnsi="Arial" w:cs="Arial"/>
        </w:rPr>
        <w:t xml:space="preserve"> Sonstiges (bitte angeben)</w:t>
      </w:r>
    </w:p>
    <w:p w14:paraId="38EE9457" w14:textId="77777777" w:rsidR="00667A62" w:rsidRPr="000869BD" w:rsidRDefault="00667A62" w:rsidP="00667A62">
      <w:pPr>
        <w:pStyle w:val="Listenabsatz"/>
        <w:spacing w:after="160" w:line="259" w:lineRule="auto"/>
        <w:ind w:left="502"/>
        <w:rPr>
          <w:rFonts w:ascii="Arial" w:hAnsi="Arial" w:cs="Arial"/>
        </w:rPr>
      </w:pPr>
    </w:p>
    <w:p w14:paraId="33BDABA4" w14:textId="77777777" w:rsidR="00667A62" w:rsidRPr="000869BD" w:rsidRDefault="00667A62" w:rsidP="00090307">
      <w:pPr>
        <w:ind w:left="142"/>
        <w:rPr>
          <w:rFonts w:ascii="Arial" w:hAnsi="Arial" w:cs="Arial"/>
          <w:b/>
        </w:rPr>
      </w:pPr>
      <w:r w:rsidRPr="000869BD">
        <w:rPr>
          <w:rFonts w:ascii="Arial" w:hAnsi="Arial" w:cs="Arial"/>
          <w:b/>
        </w:rPr>
        <w:t>Kontaktdaten Bewerber*in</w:t>
      </w:r>
    </w:p>
    <w:p w14:paraId="0E6E8AD9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Vor- und Nachname: </w:t>
      </w:r>
    </w:p>
    <w:p w14:paraId="41D15942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Titel: </w:t>
      </w:r>
    </w:p>
    <w:p w14:paraId="175A1C2F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Funktion: </w:t>
      </w:r>
    </w:p>
    <w:p w14:paraId="76F7FD6E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 xml:space="preserve">Vollständiger Name und Anschrift der Organisation: </w:t>
      </w:r>
    </w:p>
    <w:p w14:paraId="22C2544E" w14:textId="77777777" w:rsidR="00667A62" w:rsidRPr="000869BD" w:rsidRDefault="00667A62" w:rsidP="00090307">
      <w:pPr>
        <w:ind w:left="142"/>
        <w:rPr>
          <w:rFonts w:ascii="Arial" w:hAnsi="Arial" w:cs="Arial"/>
        </w:rPr>
      </w:pPr>
      <w:r w:rsidRPr="000869BD">
        <w:rPr>
          <w:rFonts w:ascii="Arial" w:hAnsi="Arial" w:cs="Arial"/>
        </w:rPr>
        <w:t>E-Mailadresse:</w:t>
      </w:r>
    </w:p>
    <w:p w14:paraId="14290B2E" w14:textId="77777777" w:rsidR="00667A62" w:rsidRPr="000869BD" w:rsidRDefault="00667A62" w:rsidP="00667A62">
      <w:pPr>
        <w:pStyle w:val="Textkrper"/>
        <w:kinsoku w:val="0"/>
        <w:overflowPunct w:val="0"/>
        <w:spacing w:line="268" w:lineRule="auto"/>
        <w:ind w:left="142" w:right="8"/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667A62" w:rsidRPr="000869BD" w14:paraId="1538225F" w14:textId="77777777" w:rsidTr="009C7EF3">
        <w:tc>
          <w:tcPr>
            <w:tcW w:w="4530" w:type="dxa"/>
          </w:tcPr>
          <w:p w14:paraId="059EAB32" w14:textId="77777777" w:rsidR="00667A62" w:rsidRPr="000869BD" w:rsidRDefault="00667A62" w:rsidP="009C7EF3">
            <w:pPr>
              <w:pStyle w:val="Listenabsatz"/>
              <w:ind w:left="319"/>
              <w:rPr>
                <w:rFonts w:ascii="Arial" w:hAnsi="Arial" w:cs="Arial"/>
                <w:b/>
              </w:rPr>
            </w:pPr>
          </w:p>
        </w:tc>
        <w:tc>
          <w:tcPr>
            <w:tcW w:w="4530" w:type="dxa"/>
          </w:tcPr>
          <w:p w14:paraId="331A5B95" w14:textId="77777777" w:rsidR="00667A62" w:rsidRPr="000869BD" w:rsidRDefault="00667A62" w:rsidP="009C7EF3">
            <w:pPr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>Bitte Stichpunkte und Beispiele angeben</w:t>
            </w:r>
          </w:p>
        </w:tc>
      </w:tr>
      <w:tr w:rsidR="00667A62" w:rsidRPr="000869BD" w14:paraId="51F69EC2" w14:textId="77777777" w:rsidTr="009C7EF3">
        <w:tc>
          <w:tcPr>
            <w:tcW w:w="4530" w:type="dxa"/>
          </w:tcPr>
          <w:p w14:paraId="258B55AE" w14:textId="77777777" w:rsidR="00667A62" w:rsidRPr="000869BD" w:rsidRDefault="00667A62" w:rsidP="00250CD5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  <w:b/>
              </w:rPr>
              <w:t>Nachweisbare und einschlägige Kompetenz und Erfahrung zu:</w:t>
            </w:r>
            <w:r w:rsidRPr="000869BD">
              <w:rPr>
                <w:rFonts w:ascii="Arial" w:hAnsi="Arial" w:cs="Arial"/>
              </w:rPr>
              <w:t xml:space="preserve"> </w:t>
            </w:r>
          </w:p>
          <w:p w14:paraId="6D62AC68" w14:textId="77777777" w:rsidR="00667A62" w:rsidRDefault="00667A62" w:rsidP="003622B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jc w:val="both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 xml:space="preserve">Zielen und Maßnahmen der Normung und Standardisierung </w:t>
            </w:r>
          </w:p>
          <w:p w14:paraId="47E5E1BC" w14:textId="77777777" w:rsidR="00EB6BC2" w:rsidRPr="000869BD" w:rsidRDefault="00EB6BC2" w:rsidP="00EB6BC2">
            <w:pPr>
              <w:pStyle w:val="Listenabsatz"/>
              <w:spacing w:line="276" w:lineRule="auto"/>
              <w:ind w:left="319"/>
              <w:rPr>
                <w:rFonts w:ascii="Arial" w:hAnsi="Arial" w:cs="Arial"/>
              </w:rPr>
            </w:pPr>
          </w:p>
          <w:p w14:paraId="7D7CF475" w14:textId="00644355" w:rsidR="003622B0" w:rsidRPr="00870EE1" w:rsidRDefault="00667A62" w:rsidP="003622B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>gute Kenntnisse zu Forschung- und Entwicklungstrends, neuen wissenschaftlichen Erkenntnissen, Marktentwicklungen und Zukunftsthemen</w:t>
            </w:r>
          </w:p>
        </w:tc>
        <w:tc>
          <w:tcPr>
            <w:tcW w:w="4530" w:type="dxa"/>
          </w:tcPr>
          <w:p w14:paraId="3DBB3540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</w:tbl>
    <w:p w14:paraId="7EF7F29D" w14:textId="77777777" w:rsidR="00870EE1" w:rsidRDefault="00870EE1">
      <w:r>
        <w:br w:type="page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667A62" w:rsidRPr="000869BD" w14:paraId="14ACC726" w14:textId="77777777" w:rsidTr="009C7EF3">
        <w:tc>
          <w:tcPr>
            <w:tcW w:w="4530" w:type="dxa"/>
          </w:tcPr>
          <w:p w14:paraId="7D354F64" w14:textId="092581F9" w:rsidR="00667A62" w:rsidRPr="00870EE1" w:rsidRDefault="00667A62" w:rsidP="00870EE1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870EE1">
              <w:rPr>
                <w:rFonts w:ascii="Arial" w:hAnsi="Arial" w:cs="Arial"/>
                <w:b/>
              </w:rPr>
              <w:lastRenderedPageBreak/>
              <w:t xml:space="preserve">Expertise: </w:t>
            </w:r>
          </w:p>
          <w:p w14:paraId="2A760D65" w14:textId="77777777" w:rsidR="00667A62" w:rsidRDefault="00667A62" w:rsidP="003622B0">
            <w:pPr>
              <w:pStyle w:val="Listenabsatz"/>
              <w:numPr>
                <w:ilvl w:val="0"/>
                <w:numId w:val="6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</w:rPr>
              <w:t xml:space="preserve">in Fragen zu Identifizierung, Bewertung und Priorisierung von strategischen Zukunftsthemen mit Bezug zu Digitalisierung und IKT </w:t>
            </w:r>
          </w:p>
          <w:p w14:paraId="0133A425" w14:textId="151D91FB" w:rsidR="003622B0" w:rsidRPr="000869BD" w:rsidRDefault="003622B0" w:rsidP="003622B0">
            <w:pPr>
              <w:pStyle w:val="Listenabsatz"/>
              <w:spacing w:line="276" w:lineRule="auto"/>
              <w:ind w:left="319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352CD9D0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  <w:tr w:rsidR="00667A62" w:rsidRPr="000869BD" w14:paraId="6EAEF1AD" w14:textId="77777777" w:rsidTr="009C7EF3">
        <w:tc>
          <w:tcPr>
            <w:tcW w:w="4530" w:type="dxa"/>
          </w:tcPr>
          <w:p w14:paraId="3528B978" w14:textId="77777777" w:rsidR="00667A62" w:rsidRDefault="00667A62" w:rsidP="003622B0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jc w:val="both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  <w:b/>
              </w:rPr>
              <w:t>Verständnis für die wirtschaftliche Tragweite der Normen und deren Bedeutung für die Allgemeinheit,</w:t>
            </w:r>
            <w:r w:rsidRPr="000869BD">
              <w:rPr>
                <w:rFonts w:ascii="Arial" w:hAnsi="Arial" w:cs="Arial"/>
              </w:rPr>
              <w:t xml:space="preserve"> insbesondere im Anwendungsbereich IKT/Digitalisierung. </w:t>
            </w:r>
          </w:p>
          <w:p w14:paraId="4360BFD4" w14:textId="451797D6" w:rsidR="00C7402C" w:rsidRPr="00C7402C" w:rsidRDefault="00C7402C" w:rsidP="00C7402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71AC00FE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  <w:tr w:rsidR="00667A62" w:rsidRPr="000869BD" w14:paraId="4583FA84" w14:textId="77777777" w:rsidTr="009C7EF3">
        <w:tc>
          <w:tcPr>
            <w:tcW w:w="4530" w:type="dxa"/>
          </w:tcPr>
          <w:p w14:paraId="65B72CD0" w14:textId="77777777" w:rsidR="00667A62" w:rsidRDefault="00667A62" w:rsidP="0098691F">
            <w:pPr>
              <w:pStyle w:val="Listenabsatz"/>
              <w:numPr>
                <w:ilvl w:val="0"/>
                <w:numId w:val="9"/>
              </w:numPr>
              <w:spacing w:line="276" w:lineRule="auto"/>
              <w:ind w:left="319" w:hanging="284"/>
              <w:rPr>
                <w:rFonts w:ascii="Arial" w:hAnsi="Arial" w:cs="Arial"/>
              </w:rPr>
            </w:pPr>
            <w:r w:rsidRPr="000869BD">
              <w:rPr>
                <w:rFonts w:ascii="Arial" w:hAnsi="Arial" w:cs="Arial"/>
                <w:b/>
              </w:rPr>
              <w:t>Entscheidungskompetenz und            -befugnis innerhalb der eigenen Organisation</w:t>
            </w:r>
            <w:r w:rsidRPr="000869BD">
              <w:rPr>
                <w:rFonts w:ascii="Arial" w:hAnsi="Arial" w:cs="Arial"/>
              </w:rPr>
              <w:t xml:space="preserve">, die eine autorisierte Teilnahme an den Beratungen des SK </w:t>
            </w:r>
            <w:proofErr w:type="spellStart"/>
            <w:r w:rsidRPr="000869BD">
              <w:rPr>
                <w:rFonts w:ascii="Arial" w:hAnsi="Arial" w:cs="Arial"/>
              </w:rPr>
              <w:t>FOCUS.digital</w:t>
            </w:r>
            <w:proofErr w:type="spellEnd"/>
            <w:r w:rsidR="00C7402C">
              <w:rPr>
                <w:rFonts w:ascii="Arial" w:hAnsi="Arial" w:cs="Arial"/>
              </w:rPr>
              <w:t xml:space="preserve"> </w:t>
            </w:r>
            <w:r w:rsidRPr="000869BD">
              <w:rPr>
                <w:rFonts w:ascii="Arial" w:hAnsi="Arial" w:cs="Arial"/>
              </w:rPr>
              <w:t xml:space="preserve">ermöglicht. </w:t>
            </w:r>
          </w:p>
          <w:p w14:paraId="487A7F25" w14:textId="58A5A4FC" w:rsidR="00C7402C" w:rsidRPr="00C7402C" w:rsidRDefault="00C7402C" w:rsidP="00C7402C">
            <w:pPr>
              <w:spacing w:line="276" w:lineRule="auto"/>
              <w:rPr>
                <w:rFonts w:ascii="Arial" w:hAnsi="Arial" w:cs="Arial"/>
              </w:rPr>
            </w:pPr>
          </w:p>
        </w:tc>
        <w:tc>
          <w:tcPr>
            <w:tcW w:w="4530" w:type="dxa"/>
          </w:tcPr>
          <w:p w14:paraId="1E6C8DAD" w14:textId="77777777" w:rsidR="00667A62" w:rsidRPr="000869BD" w:rsidRDefault="00667A62" w:rsidP="009C7EF3">
            <w:pPr>
              <w:rPr>
                <w:rFonts w:ascii="Arial" w:hAnsi="Arial" w:cs="Arial"/>
              </w:rPr>
            </w:pPr>
          </w:p>
        </w:tc>
      </w:tr>
    </w:tbl>
    <w:p w14:paraId="499541A0" w14:textId="77777777" w:rsidR="00CD0A35" w:rsidRPr="000869BD" w:rsidRDefault="00CD0A35" w:rsidP="006B001D">
      <w:pPr>
        <w:rPr>
          <w:rFonts w:ascii="Arial" w:hAnsi="Arial" w:cs="Arial"/>
        </w:rPr>
      </w:pPr>
    </w:p>
    <w:sectPr w:rsidR="00CD0A35" w:rsidRPr="000869BD" w:rsidSect="00674AF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418" w:bottom="1134" w:left="1418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4D24D" w14:textId="77777777" w:rsidR="00EF5783" w:rsidRDefault="00EF5783" w:rsidP="00F21EBC">
      <w:r>
        <w:separator/>
      </w:r>
    </w:p>
  </w:endnote>
  <w:endnote w:type="continuationSeparator" w:id="0">
    <w:p w14:paraId="66946221" w14:textId="77777777" w:rsidR="00EF5783" w:rsidRDefault="00EF5783" w:rsidP="00F21EBC">
      <w:r>
        <w:continuationSeparator/>
      </w:r>
    </w:p>
  </w:endnote>
  <w:endnote w:type="continuationNotice" w:id="1">
    <w:p w14:paraId="4EA24E02" w14:textId="77777777" w:rsidR="00EF5783" w:rsidRDefault="00EF578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undesSerif Regular">
    <w:altName w:val="Cambria"/>
    <w:panose1 w:val="00000000000000000000"/>
    <w:charset w:val="00"/>
    <w:family w:val="roman"/>
    <w:notTrueType/>
    <w:pitch w:val="variable"/>
    <w:sig w:usb0="A00000BF" w:usb1="4000206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undesSans">
    <w:altName w:val="Calibri"/>
    <w:panose1 w:val="00000000000000000000"/>
    <w:charset w:val="00"/>
    <w:family w:val="swiss"/>
    <w:notTrueType/>
    <w:pitch w:val="variable"/>
    <w:sig w:usb0="A00000BF" w:usb1="4000206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05C43" w14:textId="2AB5F8A6" w:rsidR="00E26284" w:rsidRDefault="00E26284" w:rsidP="0093454F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EA1B46">
      <w:rPr>
        <w:rStyle w:val="Seitenzahl"/>
        <w:noProof/>
      </w:rPr>
      <w:t>2</w:t>
    </w:r>
    <w:r>
      <w:rPr>
        <w:rStyle w:val="Seitenzahl"/>
      </w:rPr>
      <w:fldChar w:fldCharType="end"/>
    </w:r>
  </w:p>
  <w:p w14:paraId="3B905BCB" w14:textId="77777777" w:rsidR="00E26284" w:rsidRDefault="00E2628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58578" w14:textId="77777777" w:rsidR="00E464D5" w:rsidRPr="00870EE1" w:rsidRDefault="00E464D5">
    <w:pPr>
      <w:tabs>
        <w:tab w:val="center" w:pos="4550"/>
        <w:tab w:val="left" w:pos="5818"/>
      </w:tabs>
      <w:ind w:right="260"/>
      <w:jc w:val="right"/>
      <w:rPr>
        <w:rFonts w:ascii="Arial" w:hAnsi="Arial" w:cs="Arial"/>
        <w:color w:val="222613" w:themeColor="text2" w:themeShade="80"/>
        <w:sz w:val="20"/>
      </w:rPr>
    </w:pPr>
    <w:r w:rsidRPr="00870EE1">
      <w:rPr>
        <w:rFonts w:ascii="Arial" w:hAnsi="Arial" w:cs="Arial"/>
        <w:color w:val="9EB060" w:themeColor="text2" w:themeTint="99"/>
        <w:spacing w:val="60"/>
        <w:sz w:val="20"/>
      </w:rPr>
      <w:t>Seite</w:t>
    </w:r>
    <w:r w:rsidRPr="00870EE1">
      <w:rPr>
        <w:rFonts w:ascii="Arial" w:hAnsi="Arial" w:cs="Arial"/>
        <w:color w:val="9EB060" w:themeColor="text2" w:themeTint="99"/>
        <w:sz w:val="20"/>
      </w:rPr>
      <w:t xml:space="preserve"> </w:t>
    </w:r>
    <w:r w:rsidRPr="00870EE1">
      <w:rPr>
        <w:rFonts w:ascii="Arial" w:hAnsi="Arial" w:cs="Arial"/>
        <w:color w:val="32391C" w:themeColor="text2" w:themeShade="BF"/>
        <w:sz w:val="20"/>
      </w:rPr>
      <w:fldChar w:fldCharType="begin"/>
    </w:r>
    <w:r w:rsidRPr="00870EE1">
      <w:rPr>
        <w:rFonts w:ascii="Arial" w:hAnsi="Arial" w:cs="Arial"/>
        <w:color w:val="32391C" w:themeColor="text2" w:themeShade="BF"/>
        <w:sz w:val="20"/>
      </w:rPr>
      <w:instrText>PAGE   \* MERGEFORMAT</w:instrText>
    </w:r>
    <w:r w:rsidRPr="00870EE1">
      <w:rPr>
        <w:rFonts w:ascii="Arial" w:hAnsi="Arial" w:cs="Arial"/>
        <w:color w:val="32391C" w:themeColor="text2" w:themeShade="BF"/>
        <w:sz w:val="20"/>
      </w:rPr>
      <w:fldChar w:fldCharType="separate"/>
    </w:r>
    <w:r w:rsidRPr="00870EE1">
      <w:rPr>
        <w:rFonts w:ascii="Arial" w:hAnsi="Arial" w:cs="Arial"/>
        <w:color w:val="32391C" w:themeColor="text2" w:themeShade="BF"/>
        <w:sz w:val="20"/>
      </w:rPr>
      <w:t>1</w:t>
    </w:r>
    <w:r w:rsidRPr="00870EE1">
      <w:rPr>
        <w:rFonts w:ascii="Arial" w:hAnsi="Arial" w:cs="Arial"/>
        <w:color w:val="32391C" w:themeColor="text2" w:themeShade="BF"/>
        <w:sz w:val="20"/>
      </w:rPr>
      <w:fldChar w:fldCharType="end"/>
    </w:r>
    <w:r w:rsidRPr="00870EE1">
      <w:rPr>
        <w:rFonts w:ascii="Arial" w:hAnsi="Arial" w:cs="Arial"/>
        <w:color w:val="32391C" w:themeColor="text2" w:themeShade="BF"/>
        <w:sz w:val="20"/>
      </w:rPr>
      <w:t xml:space="preserve"> | </w:t>
    </w:r>
    <w:r w:rsidRPr="00870EE1">
      <w:rPr>
        <w:rFonts w:ascii="Arial" w:hAnsi="Arial" w:cs="Arial"/>
        <w:color w:val="32391C" w:themeColor="text2" w:themeShade="BF"/>
        <w:sz w:val="20"/>
      </w:rPr>
      <w:fldChar w:fldCharType="begin"/>
    </w:r>
    <w:r w:rsidRPr="00870EE1">
      <w:rPr>
        <w:rFonts w:ascii="Arial" w:hAnsi="Arial" w:cs="Arial"/>
        <w:color w:val="32391C" w:themeColor="text2" w:themeShade="BF"/>
        <w:sz w:val="20"/>
      </w:rPr>
      <w:instrText>NUMPAGES  \* Arabic  \* MERGEFORMAT</w:instrText>
    </w:r>
    <w:r w:rsidRPr="00870EE1">
      <w:rPr>
        <w:rFonts w:ascii="Arial" w:hAnsi="Arial" w:cs="Arial"/>
        <w:color w:val="32391C" w:themeColor="text2" w:themeShade="BF"/>
        <w:sz w:val="20"/>
      </w:rPr>
      <w:fldChar w:fldCharType="separate"/>
    </w:r>
    <w:r w:rsidRPr="00870EE1">
      <w:rPr>
        <w:rFonts w:ascii="Arial" w:hAnsi="Arial" w:cs="Arial"/>
        <w:color w:val="32391C" w:themeColor="text2" w:themeShade="BF"/>
        <w:sz w:val="20"/>
      </w:rPr>
      <w:t>1</w:t>
    </w:r>
    <w:r w:rsidRPr="00870EE1">
      <w:rPr>
        <w:rFonts w:ascii="Arial" w:hAnsi="Arial" w:cs="Arial"/>
        <w:color w:val="32391C" w:themeColor="text2" w:themeShade="BF"/>
        <w:sz w:val="20"/>
      </w:rPr>
      <w:fldChar w:fldCharType="end"/>
    </w:r>
  </w:p>
  <w:p w14:paraId="7BC14BED" w14:textId="77777777" w:rsidR="00E26284" w:rsidRPr="00892A2D" w:rsidRDefault="00E26284" w:rsidP="00892A2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F7A0C" w14:textId="1C6FF931" w:rsidR="00E26284" w:rsidRDefault="00E26284" w:rsidP="0093454F">
    <w:pPr>
      <w:pStyle w:val="Fuzeile"/>
      <w:tabs>
        <w:tab w:val="clear" w:pos="4536"/>
        <w:tab w:val="clear" w:pos="9072"/>
        <w:tab w:val="left" w:pos="1416"/>
        <w:tab w:val="center" w:pos="4535"/>
      </w:tabs>
    </w:pPr>
    <w:r>
      <w:tab/>
    </w:r>
    <w:r>
      <w:tab/>
    </w:r>
  </w:p>
  <w:p w14:paraId="6049D214" w14:textId="77777777" w:rsidR="00E26284" w:rsidRPr="00B6329F" w:rsidRDefault="00E26284" w:rsidP="0093454F">
    <w:pPr>
      <w:pStyle w:val="Fuzeile"/>
      <w:jc w:val="center"/>
      <w:rPr>
        <w:rFonts w:ascii="BundesSans" w:hAnsi="BundesSans"/>
        <w:b/>
        <w:sz w:val="16"/>
        <w:szCs w:val="16"/>
      </w:rPr>
    </w:pPr>
    <w:r w:rsidRPr="00B6329F">
      <w:rPr>
        <w:rStyle w:val="Seitenzahl"/>
        <w:rFonts w:ascii="BundesSans" w:hAnsi="BundesSans"/>
        <w:b/>
        <w:sz w:val="16"/>
        <w:szCs w:val="16"/>
      </w:rPr>
      <w:fldChar w:fldCharType="begin"/>
    </w:r>
    <w:r w:rsidRPr="00B6329F">
      <w:rPr>
        <w:rStyle w:val="Seitenzahl"/>
        <w:rFonts w:ascii="BundesSans" w:hAnsi="BundesSans"/>
        <w:b/>
        <w:sz w:val="16"/>
        <w:szCs w:val="16"/>
      </w:rPr>
      <w:instrText xml:space="preserve">PAGE  </w:instrText>
    </w:r>
    <w:r w:rsidRPr="00B6329F">
      <w:rPr>
        <w:rStyle w:val="Seitenzahl"/>
        <w:rFonts w:ascii="BundesSans" w:hAnsi="BundesSans"/>
        <w:b/>
        <w:sz w:val="16"/>
        <w:szCs w:val="16"/>
      </w:rPr>
      <w:fldChar w:fldCharType="separate"/>
    </w:r>
    <w:r w:rsidRPr="00B6329F">
      <w:rPr>
        <w:rStyle w:val="Seitenzahl"/>
        <w:rFonts w:ascii="BundesSans" w:hAnsi="BundesSans"/>
        <w:b/>
        <w:noProof/>
        <w:sz w:val="16"/>
        <w:szCs w:val="16"/>
      </w:rPr>
      <w:t>2</w:t>
    </w:r>
    <w:r w:rsidRPr="00B6329F">
      <w:rPr>
        <w:rStyle w:val="Seitenzahl"/>
        <w:rFonts w:ascii="BundesSans" w:hAnsi="BundesSans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57647F" w14:textId="77777777" w:rsidR="00EF5783" w:rsidRDefault="00EF5783" w:rsidP="00F21EBC">
      <w:r>
        <w:separator/>
      </w:r>
    </w:p>
  </w:footnote>
  <w:footnote w:type="continuationSeparator" w:id="0">
    <w:p w14:paraId="597A04B9" w14:textId="77777777" w:rsidR="00EF5783" w:rsidRDefault="00EF5783" w:rsidP="00F21EBC">
      <w:r>
        <w:continuationSeparator/>
      </w:r>
    </w:p>
  </w:footnote>
  <w:footnote w:type="continuationNotice" w:id="1">
    <w:p w14:paraId="51731C9D" w14:textId="77777777" w:rsidR="00EF5783" w:rsidRDefault="00EF578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D2ADD" w14:textId="77777777" w:rsidR="00870EE1" w:rsidRDefault="00870EE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F96F9" w14:textId="763D3369" w:rsidR="00E26284" w:rsidRPr="00A31B2C" w:rsidRDefault="515C2394" w:rsidP="515C2394">
    <w:pPr>
      <w:pStyle w:val="Kopfzeile"/>
      <w:ind w:left="-1418"/>
      <w:jc w:val="right"/>
    </w:pPr>
    <w:r>
      <w:rPr>
        <w:noProof/>
      </w:rPr>
      <w:drawing>
        <wp:inline distT="0" distB="0" distL="0" distR="0" wp14:anchorId="5B5D862F" wp14:editId="664DA607">
          <wp:extent cx="2152650" cy="457200"/>
          <wp:effectExtent l="0" t="0" r="0" b="0"/>
          <wp:docPr id="520275884" name="Grafik 5202758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52650" cy="457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A61A7"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67A3E" w14:textId="2B38599F" w:rsidR="00E26284" w:rsidRDefault="00610C6C" w:rsidP="00752A5B">
    <w:pPr>
      <w:pStyle w:val="Kopfzeile"/>
    </w:pPr>
    <w:r>
      <w:rPr>
        <w:noProof/>
      </w:rPr>
      <w:drawing>
        <wp:anchor distT="0" distB="0" distL="114300" distR="114300" simplePos="0" relativeHeight="251660289" behindDoc="0" locked="0" layoutInCell="1" allowOverlap="1" wp14:anchorId="5E504EEA" wp14:editId="7702792D">
          <wp:simplePos x="0" y="0"/>
          <wp:positionH relativeFrom="column">
            <wp:posOffset>3473450</wp:posOffset>
          </wp:positionH>
          <wp:positionV relativeFrom="paragraph">
            <wp:posOffset>346075</wp:posOffset>
          </wp:positionV>
          <wp:extent cx="662940" cy="662940"/>
          <wp:effectExtent l="152400" t="152400" r="365760" b="365760"/>
          <wp:wrapTopAndBottom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2940" cy="662940"/>
                  </a:xfrm>
                  <a:prstGeom prst="rect">
                    <a:avLst/>
                  </a:prstGeom>
                  <a:ln>
                    <a:noFill/>
                  </a:ln>
                  <a:effectLst>
                    <a:outerShdw blurRad="292100" dist="139700" dir="2700000" algn="tl" rotWithShape="0">
                      <a:schemeClr val="bg1">
                        <a:alpha val="65000"/>
                      </a:schemeClr>
                    </a:outerShdw>
                  </a:effec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5" behindDoc="0" locked="0" layoutInCell="1" allowOverlap="1" wp14:anchorId="51EB3FC9" wp14:editId="2202F7F6">
          <wp:simplePos x="0" y="0"/>
          <wp:positionH relativeFrom="column">
            <wp:posOffset>4433570</wp:posOffset>
          </wp:positionH>
          <wp:positionV relativeFrom="paragraph">
            <wp:posOffset>536576</wp:posOffset>
          </wp:positionV>
          <wp:extent cx="1247137" cy="251460"/>
          <wp:effectExtent l="0" t="0" r="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396" cy="2527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053E7">
      <w:tab/>
    </w:r>
    <w:r w:rsidR="00DC6053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E7891"/>
    <w:multiLevelType w:val="hybridMultilevel"/>
    <w:tmpl w:val="EB92075A"/>
    <w:lvl w:ilvl="0" w:tplc="52563C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C08F7"/>
    <w:multiLevelType w:val="multilevel"/>
    <w:tmpl w:val="3E549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08A2D22"/>
    <w:multiLevelType w:val="hybridMultilevel"/>
    <w:tmpl w:val="70469DB8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A7418E"/>
    <w:multiLevelType w:val="hybridMultilevel"/>
    <w:tmpl w:val="63D0A0C8"/>
    <w:lvl w:ilvl="0" w:tplc="47C4969A">
      <w:start w:val="1"/>
      <w:numFmt w:val="bullet"/>
      <w:lvlText w:val=""/>
      <w:lvlJc w:val="left"/>
      <w:pPr>
        <w:ind w:left="964" w:hanging="250"/>
      </w:pPr>
      <w:rPr>
        <w:rFonts w:ascii="Symbol" w:hAnsi="Symbol" w:hint="default"/>
        <w:color w:val="0075BD"/>
        <w:sz w:val="21"/>
      </w:rPr>
    </w:lvl>
    <w:lvl w:ilvl="1" w:tplc="0407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4" w15:restartNumberingAfterBreak="0">
    <w:nsid w:val="1AAA330C"/>
    <w:multiLevelType w:val="hybridMultilevel"/>
    <w:tmpl w:val="47EED63E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DA6BCE"/>
    <w:multiLevelType w:val="hybridMultilevel"/>
    <w:tmpl w:val="F7CC07DA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52BF3127"/>
    <w:multiLevelType w:val="hybridMultilevel"/>
    <w:tmpl w:val="D46025F8"/>
    <w:lvl w:ilvl="0" w:tplc="1ABABB06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  <w:color w:val="0075BD"/>
        <w:sz w:val="28"/>
      </w:rPr>
    </w:lvl>
    <w:lvl w:ilvl="1" w:tplc="0407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7" w15:restartNumberingAfterBreak="0">
    <w:nsid w:val="64317BBF"/>
    <w:multiLevelType w:val="hybridMultilevel"/>
    <w:tmpl w:val="DEF26E94"/>
    <w:lvl w:ilvl="0" w:tplc="7E3AEC5A">
      <w:numFmt w:val="bullet"/>
      <w:lvlText w:val="-"/>
      <w:lvlJc w:val="left"/>
      <w:pPr>
        <w:ind w:left="502" w:hanging="360"/>
      </w:pPr>
      <w:rPr>
        <w:rFonts w:ascii="Cambria" w:eastAsiaTheme="minorEastAsia" w:hAnsi="Cambria" w:cs="BundesSerif Regular" w:hint="default"/>
      </w:rPr>
    </w:lvl>
    <w:lvl w:ilvl="1" w:tplc="0407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68206F9B"/>
    <w:multiLevelType w:val="hybridMultilevel"/>
    <w:tmpl w:val="989075AC"/>
    <w:lvl w:ilvl="0" w:tplc="FFFAE642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197B18"/>
    <w:multiLevelType w:val="hybridMultilevel"/>
    <w:tmpl w:val="544AF9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04411B"/>
    <w:multiLevelType w:val="hybridMultilevel"/>
    <w:tmpl w:val="2E9EACC0"/>
    <w:lvl w:ilvl="0" w:tplc="C43E1A38">
      <w:start w:val="1"/>
      <w:numFmt w:val="bullet"/>
      <w:pStyle w:val="LI"/>
      <w:lvlText w:val=""/>
      <w:lvlJc w:val="left"/>
      <w:pPr>
        <w:tabs>
          <w:tab w:val="num" w:pos="453"/>
        </w:tabs>
        <w:ind w:left="453" w:hanging="283"/>
      </w:pPr>
      <w:rPr>
        <w:rFonts w:ascii="Symbol" w:hAnsi="Symbol" w:hint="default"/>
        <w:color w:val="5F99C6"/>
        <w:sz w:val="21"/>
      </w:rPr>
    </w:lvl>
    <w:lvl w:ilvl="1" w:tplc="0407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num w:numId="1" w16cid:durableId="618338217">
    <w:abstractNumId w:val="10"/>
  </w:num>
  <w:num w:numId="2" w16cid:durableId="912930062">
    <w:abstractNumId w:val="6"/>
  </w:num>
  <w:num w:numId="3" w16cid:durableId="1773352232">
    <w:abstractNumId w:val="3"/>
  </w:num>
  <w:num w:numId="4" w16cid:durableId="1778909925">
    <w:abstractNumId w:val="5"/>
  </w:num>
  <w:num w:numId="5" w16cid:durableId="1287934367">
    <w:abstractNumId w:val="7"/>
  </w:num>
  <w:num w:numId="6" w16cid:durableId="1279489998">
    <w:abstractNumId w:val="8"/>
  </w:num>
  <w:num w:numId="7" w16cid:durableId="1907110028">
    <w:abstractNumId w:val="2"/>
  </w:num>
  <w:num w:numId="8" w16cid:durableId="110439249">
    <w:abstractNumId w:val="9"/>
  </w:num>
  <w:num w:numId="9" w16cid:durableId="1062824070">
    <w:abstractNumId w:val="0"/>
  </w:num>
  <w:num w:numId="10" w16cid:durableId="1300262836">
    <w:abstractNumId w:val="4"/>
  </w:num>
  <w:num w:numId="11" w16cid:durableId="773865521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isplayBackgroundShape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2B88"/>
    <w:rsid w:val="00006128"/>
    <w:rsid w:val="0001210C"/>
    <w:rsid w:val="000325D9"/>
    <w:rsid w:val="00033EF7"/>
    <w:rsid w:val="000359E7"/>
    <w:rsid w:val="00046A3F"/>
    <w:rsid w:val="000512EB"/>
    <w:rsid w:val="00054DDA"/>
    <w:rsid w:val="00075D08"/>
    <w:rsid w:val="00077E4E"/>
    <w:rsid w:val="00080EF9"/>
    <w:rsid w:val="000869BD"/>
    <w:rsid w:val="00090307"/>
    <w:rsid w:val="000916FE"/>
    <w:rsid w:val="0009407D"/>
    <w:rsid w:val="000A3139"/>
    <w:rsid w:val="000A61A7"/>
    <w:rsid w:val="000C17E6"/>
    <w:rsid w:val="000C401A"/>
    <w:rsid w:val="000C5751"/>
    <w:rsid w:val="000D6842"/>
    <w:rsid w:val="000E3A45"/>
    <w:rsid w:val="0010558A"/>
    <w:rsid w:val="0011411A"/>
    <w:rsid w:val="00114C8E"/>
    <w:rsid w:val="0012191B"/>
    <w:rsid w:val="00140CAE"/>
    <w:rsid w:val="00145154"/>
    <w:rsid w:val="00152A76"/>
    <w:rsid w:val="00153EF4"/>
    <w:rsid w:val="001602BB"/>
    <w:rsid w:val="00170E39"/>
    <w:rsid w:val="00174D1F"/>
    <w:rsid w:val="00183B69"/>
    <w:rsid w:val="0018670C"/>
    <w:rsid w:val="00193645"/>
    <w:rsid w:val="001A5F24"/>
    <w:rsid w:val="001B1028"/>
    <w:rsid w:val="001B153C"/>
    <w:rsid w:val="001B43B7"/>
    <w:rsid w:val="001B4571"/>
    <w:rsid w:val="001B5D72"/>
    <w:rsid w:val="001B697E"/>
    <w:rsid w:val="001D17A8"/>
    <w:rsid w:val="001D4D63"/>
    <w:rsid w:val="001F30A0"/>
    <w:rsid w:val="001F4640"/>
    <w:rsid w:val="001F54AA"/>
    <w:rsid w:val="002155C4"/>
    <w:rsid w:val="002215FF"/>
    <w:rsid w:val="002247A6"/>
    <w:rsid w:val="00246FF0"/>
    <w:rsid w:val="00250CD5"/>
    <w:rsid w:val="002517CC"/>
    <w:rsid w:val="00252538"/>
    <w:rsid w:val="00275715"/>
    <w:rsid w:val="00293911"/>
    <w:rsid w:val="002B26E6"/>
    <w:rsid w:val="002C24F5"/>
    <w:rsid w:val="002D7FB3"/>
    <w:rsid w:val="002E1722"/>
    <w:rsid w:val="002F0EA5"/>
    <w:rsid w:val="0030463F"/>
    <w:rsid w:val="00323D98"/>
    <w:rsid w:val="00332C9D"/>
    <w:rsid w:val="00333594"/>
    <w:rsid w:val="0034730E"/>
    <w:rsid w:val="003622B0"/>
    <w:rsid w:val="003819B0"/>
    <w:rsid w:val="003853A6"/>
    <w:rsid w:val="00391606"/>
    <w:rsid w:val="003A3A93"/>
    <w:rsid w:val="003C45B5"/>
    <w:rsid w:val="003C6C6A"/>
    <w:rsid w:val="003C70FD"/>
    <w:rsid w:val="003D13C7"/>
    <w:rsid w:val="003D42E3"/>
    <w:rsid w:val="003D4CBF"/>
    <w:rsid w:val="003D563D"/>
    <w:rsid w:val="003D6669"/>
    <w:rsid w:val="003F1AB0"/>
    <w:rsid w:val="003F61FF"/>
    <w:rsid w:val="0040398F"/>
    <w:rsid w:val="004076E8"/>
    <w:rsid w:val="00413410"/>
    <w:rsid w:val="00413993"/>
    <w:rsid w:val="00416D22"/>
    <w:rsid w:val="00433F9C"/>
    <w:rsid w:val="00445ED4"/>
    <w:rsid w:val="00447C09"/>
    <w:rsid w:val="0045179E"/>
    <w:rsid w:val="00461809"/>
    <w:rsid w:val="00467D60"/>
    <w:rsid w:val="00485547"/>
    <w:rsid w:val="004A084A"/>
    <w:rsid w:val="004A5939"/>
    <w:rsid w:val="004B6763"/>
    <w:rsid w:val="004C25CF"/>
    <w:rsid w:val="004C5FA3"/>
    <w:rsid w:val="00503B53"/>
    <w:rsid w:val="00505DB0"/>
    <w:rsid w:val="0051637C"/>
    <w:rsid w:val="00521F1B"/>
    <w:rsid w:val="005264D8"/>
    <w:rsid w:val="005313BA"/>
    <w:rsid w:val="005464BE"/>
    <w:rsid w:val="00551D49"/>
    <w:rsid w:val="0055670C"/>
    <w:rsid w:val="00561DBB"/>
    <w:rsid w:val="005622E4"/>
    <w:rsid w:val="00562946"/>
    <w:rsid w:val="005649D0"/>
    <w:rsid w:val="00572074"/>
    <w:rsid w:val="00576672"/>
    <w:rsid w:val="005834AB"/>
    <w:rsid w:val="00593217"/>
    <w:rsid w:val="005A24FA"/>
    <w:rsid w:val="005B6C83"/>
    <w:rsid w:val="005C5368"/>
    <w:rsid w:val="005C6522"/>
    <w:rsid w:val="005D0D2A"/>
    <w:rsid w:val="005D5CA7"/>
    <w:rsid w:val="005E1299"/>
    <w:rsid w:val="005F0A17"/>
    <w:rsid w:val="005F6803"/>
    <w:rsid w:val="00607308"/>
    <w:rsid w:val="0061021F"/>
    <w:rsid w:val="00610C6C"/>
    <w:rsid w:val="0061151B"/>
    <w:rsid w:val="00641320"/>
    <w:rsid w:val="00662AC8"/>
    <w:rsid w:val="00665A14"/>
    <w:rsid w:val="006676B3"/>
    <w:rsid w:val="00667A62"/>
    <w:rsid w:val="00674AFB"/>
    <w:rsid w:val="00677F36"/>
    <w:rsid w:val="006834B0"/>
    <w:rsid w:val="00684D8A"/>
    <w:rsid w:val="006A749A"/>
    <w:rsid w:val="006B001D"/>
    <w:rsid w:val="006B1994"/>
    <w:rsid w:val="006F11CF"/>
    <w:rsid w:val="0070317C"/>
    <w:rsid w:val="007314E7"/>
    <w:rsid w:val="00732732"/>
    <w:rsid w:val="00734AA8"/>
    <w:rsid w:val="00736F8D"/>
    <w:rsid w:val="007412CC"/>
    <w:rsid w:val="0074319C"/>
    <w:rsid w:val="0074603A"/>
    <w:rsid w:val="00747326"/>
    <w:rsid w:val="0075023E"/>
    <w:rsid w:val="00750D73"/>
    <w:rsid w:val="00752A5B"/>
    <w:rsid w:val="00780048"/>
    <w:rsid w:val="00791A3B"/>
    <w:rsid w:val="007A3010"/>
    <w:rsid w:val="007B513A"/>
    <w:rsid w:val="007C5E9F"/>
    <w:rsid w:val="007C742D"/>
    <w:rsid w:val="007D0B96"/>
    <w:rsid w:val="007D3A42"/>
    <w:rsid w:val="007E393A"/>
    <w:rsid w:val="007E3C9C"/>
    <w:rsid w:val="007E6444"/>
    <w:rsid w:val="007F0F7F"/>
    <w:rsid w:val="007F1ADF"/>
    <w:rsid w:val="00801792"/>
    <w:rsid w:val="00805EF1"/>
    <w:rsid w:val="00831AF0"/>
    <w:rsid w:val="00832188"/>
    <w:rsid w:val="00834C90"/>
    <w:rsid w:val="008366C4"/>
    <w:rsid w:val="008444F6"/>
    <w:rsid w:val="00851149"/>
    <w:rsid w:val="008536BF"/>
    <w:rsid w:val="00853EEC"/>
    <w:rsid w:val="00857DBE"/>
    <w:rsid w:val="00862B02"/>
    <w:rsid w:val="00867A94"/>
    <w:rsid w:val="00870EE1"/>
    <w:rsid w:val="00875574"/>
    <w:rsid w:val="0087666B"/>
    <w:rsid w:val="00882A6C"/>
    <w:rsid w:val="00886C49"/>
    <w:rsid w:val="0089037F"/>
    <w:rsid w:val="00891765"/>
    <w:rsid w:val="0089232B"/>
    <w:rsid w:val="00892A2D"/>
    <w:rsid w:val="008A3E93"/>
    <w:rsid w:val="008A5F65"/>
    <w:rsid w:val="008B03DE"/>
    <w:rsid w:val="008B2B88"/>
    <w:rsid w:val="008B3659"/>
    <w:rsid w:val="008B5B7D"/>
    <w:rsid w:val="008C684F"/>
    <w:rsid w:val="008D125D"/>
    <w:rsid w:val="008E0473"/>
    <w:rsid w:val="008E4121"/>
    <w:rsid w:val="008F344A"/>
    <w:rsid w:val="0090165E"/>
    <w:rsid w:val="009041A5"/>
    <w:rsid w:val="00914B93"/>
    <w:rsid w:val="009169CF"/>
    <w:rsid w:val="009273B4"/>
    <w:rsid w:val="00927B8F"/>
    <w:rsid w:val="009319E3"/>
    <w:rsid w:val="0093454F"/>
    <w:rsid w:val="00943429"/>
    <w:rsid w:val="00943C56"/>
    <w:rsid w:val="00952FA3"/>
    <w:rsid w:val="00955467"/>
    <w:rsid w:val="009568CC"/>
    <w:rsid w:val="0096652A"/>
    <w:rsid w:val="00971E50"/>
    <w:rsid w:val="0098691F"/>
    <w:rsid w:val="009A6EB0"/>
    <w:rsid w:val="009C1587"/>
    <w:rsid w:val="009D60DA"/>
    <w:rsid w:val="009E116C"/>
    <w:rsid w:val="009F2051"/>
    <w:rsid w:val="009F29E1"/>
    <w:rsid w:val="009F5925"/>
    <w:rsid w:val="00A028A9"/>
    <w:rsid w:val="00A03B03"/>
    <w:rsid w:val="00A31B2C"/>
    <w:rsid w:val="00A52378"/>
    <w:rsid w:val="00A576C4"/>
    <w:rsid w:val="00A66442"/>
    <w:rsid w:val="00A70409"/>
    <w:rsid w:val="00A9516A"/>
    <w:rsid w:val="00AA37DF"/>
    <w:rsid w:val="00AA66DB"/>
    <w:rsid w:val="00AA76D7"/>
    <w:rsid w:val="00AB571A"/>
    <w:rsid w:val="00AC3BAB"/>
    <w:rsid w:val="00AE1A93"/>
    <w:rsid w:val="00AE204A"/>
    <w:rsid w:val="00B053E7"/>
    <w:rsid w:val="00B05BDC"/>
    <w:rsid w:val="00B1181A"/>
    <w:rsid w:val="00B21BB1"/>
    <w:rsid w:val="00B256ED"/>
    <w:rsid w:val="00B350E0"/>
    <w:rsid w:val="00B50333"/>
    <w:rsid w:val="00B5246C"/>
    <w:rsid w:val="00B54D4B"/>
    <w:rsid w:val="00B56CDD"/>
    <w:rsid w:val="00B579A9"/>
    <w:rsid w:val="00B6329F"/>
    <w:rsid w:val="00B86C4B"/>
    <w:rsid w:val="00B92C45"/>
    <w:rsid w:val="00B942C0"/>
    <w:rsid w:val="00B9481C"/>
    <w:rsid w:val="00BB3EB8"/>
    <w:rsid w:val="00BC461F"/>
    <w:rsid w:val="00BD3A57"/>
    <w:rsid w:val="00BD7B7D"/>
    <w:rsid w:val="00BE619E"/>
    <w:rsid w:val="00BF184D"/>
    <w:rsid w:val="00C22E6D"/>
    <w:rsid w:val="00C40A3F"/>
    <w:rsid w:val="00C63D5C"/>
    <w:rsid w:val="00C7402C"/>
    <w:rsid w:val="00C77F96"/>
    <w:rsid w:val="00C83046"/>
    <w:rsid w:val="00C8347C"/>
    <w:rsid w:val="00C94A40"/>
    <w:rsid w:val="00CB5C0C"/>
    <w:rsid w:val="00CB6236"/>
    <w:rsid w:val="00CD062D"/>
    <w:rsid w:val="00CD0A35"/>
    <w:rsid w:val="00CD0CCA"/>
    <w:rsid w:val="00CD4DFF"/>
    <w:rsid w:val="00CF0111"/>
    <w:rsid w:val="00CF0403"/>
    <w:rsid w:val="00D03861"/>
    <w:rsid w:val="00D41C17"/>
    <w:rsid w:val="00D439D7"/>
    <w:rsid w:val="00D43CB6"/>
    <w:rsid w:val="00D45B3F"/>
    <w:rsid w:val="00D51831"/>
    <w:rsid w:val="00D61C5F"/>
    <w:rsid w:val="00D6421D"/>
    <w:rsid w:val="00D902CC"/>
    <w:rsid w:val="00D9086D"/>
    <w:rsid w:val="00D911AB"/>
    <w:rsid w:val="00D97DFD"/>
    <w:rsid w:val="00DA3144"/>
    <w:rsid w:val="00DA47EC"/>
    <w:rsid w:val="00DB0A41"/>
    <w:rsid w:val="00DC2A93"/>
    <w:rsid w:val="00DC6053"/>
    <w:rsid w:val="00DD0407"/>
    <w:rsid w:val="00DD6B2B"/>
    <w:rsid w:val="00DE4660"/>
    <w:rsid w:val="00E0002D"/>
    <w:rsid w:val="00E06AA1"/>
    <w:rsid w:val="00E26045"/>
    <w:rsid w:val="00E26284"/>
    <w:rsid w:val="00E32D47"/>
    <w:rsid w:val="00E45636"/>
    <w:rsid w:val="00E464D5"/>
    <w:rsid w:val="00E53065"/>
    <w:rsid w:val="00E536C6"/>
    <w:rsid w:val="00E55058"/>
    <w:rsid w:val="00E56FDE"/>
    <w:rsid w:val="00E64F37"/>
    <w:rsid w:val="00E70E7B"/>
    <w:rsid w:val="00E87657"/>
    <w:rsid w:val="00E93396"/>
    <w:rsid w:val="00E965E3"/>
    <w:rsid w:val="00EA1B46"/>
    <w:rsid w:val="00EA6B57"/>
    <w:rsid w:val="00EB36EC"/>
    <w:rsid w:val="00EB5692"/>
    <w:rsid w:val="00EB6BC2"/>
    <w:rsid w:val="00EC3627"/>
    <w:rsid w:val="00ED3477"/>
    <w:rsid w:val="00EE4E54"/>
    <w:rsid w:val="00EF1582"/>
    <w:rsid w:val="00EF5783"/>
    <w:rsid w:val="00F07199"/>
    <w:rsid w:val="00F158B7"/>
    <w:rsid w:val="00F21EBC"/>
    <w:rsid w:val="00F24D84"/>
    <w:rsid w:val="00F265F9"/>
    <w:rsid w:val="00F42DF3"/>
    <w:rsid w:val="00F44DDE"/>
    <w:rsid w:val="00F514AF"/>
    <w:rsid w:val="00F65953"/>
    <w:rsid w:val="00F73942"/>
    <w:rsid w:val="00F76409"/>
    <w:rsid w:val="00F802DE"/>
    <w:rsid w:val="00F8454D"/>
    <w:rsid w:val="00F95F60"/>
    <w:rsid w:val="00FA2C02"/>
    <w:rsid w:val="00FA6C05"/>
    <w:rsid w:val="00FC2DA0"/>
    <w:rsid w:val="00FC37B4"/>
    <w:rsid w:val="00FC78A8"/>
    <w:rsid w:val="00FF198B"/>
    <w:rsid w:val="00FF1FDE"/>
    <w:rsid w:val="515C2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426AC4"/>
  <w15:docId w15:val="{757964D4-CDC6-45AE-818E-EEFEA935F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B03DE"/>
    <w:pPr>
      <w:spacing w:line="360" w:lineRule="auto"/>
    </w:pPr>
    <w:rPr>
      <w:rFonts w:ascii="Cambria" w:eastAsia="Times New Roman" w:hAnsi="Cambria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21EBC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F21EBC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F21EBC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F21EBC"/>
    <w:rPr>
      <w:rFonts w:ascii="Arial" w:eastAsia="Times New Roman" w:hAnsi="Arial" w:cs="Times New Roman"/>
      <w:sz w:val="24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7FB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2D7FB3"/>
    <w:rPr>
      <w:rFonts w:ascii="Tahoma" w:eastAsia="Times New Roman" w:hAnsi="Tahoma" w:cs="Tahoma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ED3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568CC"/>
    <w:pPr>
      <w:ind w:left="720"/>
      <w:contextualSpacing/>
    </w:pPr>
  </w:style>
  <w:style w:type="character" w:styleId="Seitenzahl">
    <w:name w:val="page number"/>
    <w:uiPriority w:val="99"/>
    <w:semiHidden/>
    <w:unhideWhenUsed/>
    <w:rsid w:val="00E0002D"/>
  </w:style>
  <w:style w:type="paragraph" w:customStyle="1" w:styleId="H1">
    <w:name w:val="H1"/>
    <w:basedOn w:val="Standard"/>
    <w:qFormat/>
    <w:rsid w:val="00752A5B"/>
    <w:pPr>
      <w:autoSpaceDE w:val="0"/>
      <w:autoSpaceDN w:val="0"/>
      <w:adjustRightInd w:val="0"/>
      <w:spacing w:after="200" w:line="760" w:lineRule="exact"/>
      <w:ind w:left="170"/>
    </w:pPr>
    <w:rPr>
      <w:rFonts w:eastAsia="Calibri" w:cs="Arial"/>
      <w:bCs/>
      <w:color w:val="48595F"/>
      <w:sz w:val="56"/>
      <w:szCs w:val="70"/>
      <w:lang w:val="en-US" w:eastAsia="en-US"/>
    </w:rPr>
  </w:style>
  <w:style w:type="paragraph" w:customStyle="1" w:styleId="H2">
    <w:name w:val="H2"/>
    <w:basedOn w:val="Standard"/>
    <w:qFormat/>
    <w:rsid w:val="00752A5B"/>
    <w:pPr>
      <w:autoSpaceDE w:val="0"/>
      <w:autoSpaceDN w:val="0"/>
      <w:adjustRightInd w:val="0"/>
      <w:spacing w:line="400" w:lineRule="exact"/>
      <w:ind w:left="170"/>
    </w:pPr>
    <w:rPr>
      <w:rFonts w:ascii="Calibri" w:eastAsia="Calibri" w:hAnsi="Calibri" w:cs="Arial"/>
      <w:color w:val="0074B0"/>
      <w:sz w:val="32"/>
      <w:szCs w:val="30"/>
      <w:lang w:val="en-US" w:eastAsia="en-US"/>
    </w:rPr>
  </w:style>
  <w:style w:type="paragraph" w:customStyle="1" w:styleId="P">
    <w:name w:val="P"/>
    <w:basedOn w:val="Standard"/>
    <w:qFormat/>
    <w:rsid w:val="00EE4E54"/>
    <w:pPr>
      <w:spacing w:line="280" w:lineRule="exact"/>
      <w:ind w:left="170"/>
    </w:pPr>
    <w:rPr>
      <w:sz w:val="21"/>
    </w:rPr>
  </w:style>
  <w:style w:type="paragraph" w:customStyle="1" w:styleId="H3">
    <w:name w:val="H3"/>
    <w:basedOn w:val="Standard"/>
    <w:qFormat/>
    <w:rsid w:val="00752A5B"/>
    <w:pPr>
      <w:spacing w:before="520" w:after="260" w:line="320" w:lineRule="exact"/>
      <w:ind w:left="170"/>
    </w:pPr>
    <w:rPr>
      <w:rFonts w:ascii="Calibri" w:eastAsia="Calibri" w:hAnsi="Calibri" w:cs="Arial"/>
      <w:color w:val="0074B0"/>
      <w:szCs w:val="24"/>
      <w:lang w:val="en-US" w:eastAsia="en-US"/>
    </w:rPr>
  </w:style>
  <w:style w:type="paragraph" w:customStyle="1" w:styleId="LI">
    <w:name w:val="LI"/>
    <w:basedOn w:val="Listenabsatz"/>
    <w:qFormat/>
    <w:rsid w:val="00AE204A"/>
    <w:pPr>
      <w:numPr>
        <w:numId w:val="1"/>
      </w:numPr>
      <w:spacing w:line="280" w:lineRule="exact"/>
      <w:ind w:left="454" w:hanging="284"/>
    </w:pPr>
    <w:rPr>
      <w:rFonts w:cs="Arial"/>
      <w:sz w:val="21"/>
      <w:szCs w:val="19"/>
      <w:lang w:val="en-US"/>
    </w:rPr>
  </w:style>
  <w:style w:type="paragraph" w:styleId="Textkrper">
    <w:name w:val="Body Text"/>
    <w:basedOn w:val="Standard"/>
    <w:link w:val="TextkrperZchn"/>
    <w:uiPriority w:val="1"/>
    <w:qFormat/>
    <w:rsid w:val="00F158B7"/>
    <w:pPr>
      <w:widowControl w:val="0"/>
      <w:autoSpaceDE w:val="0"/>
      <w:autoSpaceDN w:val="0"/>
      <w:adjustRightInd w:val="0"/>
      <w:spacing w:before="10" w:line="240" w:lineRule="auto"/>
      <w:ind w:left="20"/>
    </w:pPr>
    <w:rPr>
      <w:rFonts w:ascii="BundesSerif Regular" w:eastAsiaTheme="minorEastAsia" w:hAnsi="BundesSerif Regular" w:cs="BundesSerif Regular"/>
      <w:sz w:val="23"/>
      <w:szCs w:val="23"/>
    </w:rPr>
  </w:style>
  <w:style w:type="character" w:customStyle="1" w:styleId="TextkrperZchn">
    <w:name w:val="Textkörper Zchn"/>
    <w:basedOn w:val="Absatz-Standardschriftart"/>
    <w:link w:val="Textkrper"/>
    <w:uiPriority w:val="99"/>
    <w:rsid w:val="00F158B7"/>
    <w:rPr>
      <w:rFonts w:ascii="BundesSerif Regular" w:eastAsiaTheme="minorEastAsia" w:hAnsi="BundesSerif Regular" w:cs="BundesSerif Regular"/>
      <w:sz w:val="23"/>
      <w:szCs w:val="23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A2C0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2C02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2C02"/>
    <w:rPr>
      <w:rFonts w:ascii="Cambria" w:eastAsia="Times New Roman" w:hAnsi="Cambri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A2C0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A2C02"/>
    <w:rPr>
      <w:rFonts w:ascii="Cambria" w:eastAsia="Times New Roman" w:hAnsi="Cambria"/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5A24F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0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root\Templates\BMWi\BMWi_Infoblatt_Vorlage_2021_D_1spal.dotx" TargetMode="External"/></Relationships>
</file>

<file path=word/theme/theme1.xml><?xml version="1.0" encoding="utf-8"?>
<a:theme xmlns:a="http://schemas.openxmlformats.org/drawingml/2006/main" name="Office-Design">
  <a:themeElements>
    <a:clrScheme name="Papier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B3F9C53E3CDB4D8B6792A501372924" ma:contentTypeVersion="10" ma:contentTypeDescription="Ein neues Dokument erstellen." ma:contentTypeScope="" ma:versionID="39f34afd6e78804fa2d0326dc177aa54">
  <xsd:schema xmlns:xsd="http://www.w3.org/2001/XMLSchema" xmlns:xs="http://www.w3.org/2001/XMLSchema" xmlns:p="http://schemas.microsoft.com/office/2006/metadata/properties" xmlns:ns2="7c5c0853-cf7a-497b-8257-63af930e6268" xmlns:ns3="31013737-8926-47f3-8099-c0fefcc3de2f" targetNamespace="http://schemas.microsoft.com/office/2006/metadata/properties" ma:root="true" ma:fieldsID="e87220f66fe76bd467ad470209ae2935" ns2:_="" ns3:_="">
    <xsd:import namespace="7c5c0853-cf7a-497b-8257-63af930e6268"/>
    <xsd:import namespace="31013737-8926-47f3-8099-c0fefcc3de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5c0853-cf7a-497b-8257-63af930e62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Bildmarkierungen" ma:readOnly="false" ma:fieldId="{5cf76f15-5ced-4ddc-b409-7134ff3c332f}" ma:taxonomyMulti="true" ma:sspId="6e0d509f-c95e-42df-9019-818e834ae7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013737-8926-47f3-8099-c0fefcc3de2f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480aa8ac-060e-4463-a5b0-c56510d821fb}" ma:internalName="TaxCatchAll" ma:showField="CatchAllData" ma:web="31013737-8926-47f3-8099-c0fefcc3de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c5c0853-cf7a-497b-8257-63af930e6268">
      <Terms xmlns="http://schemas.microsoft.com/office/infopath/2007/PartnerControls"/>
    </lcf76f155ced4ddcb4097134ff3c332f>
    <TaxCatchAll xmlns="31013737-8926-47f3-8099-c0fefcc3de2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f:fields xmlns:f="http://schemas.fabasoft.com/folio/2007/fields" catsources="">
  <f:record>
    <f:field ref="doc_FSCFOLIO_1_1001_FieldDocumentNumber" text=""/>
    <f:field ref="doc_FSCFOLIO_1_1001_FieldSubject" text="" edit="true"/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Christine Sucker"/>
    <f:field ref="FSCFOLIO_1_1001_FieldCurrentDate" text="09.01.2023 15:34"/>
    <f:field ref="CCAPRECONFIG_15_1001_Objektname" text="Anlage 2 Anlage I Fragebogen" edit="true"/>
    <f:field ref="DEPRECONFIG_15_1001_Objektname" text="Anlage 2 Anlage I Fragebogen" edit="true"/>
    <f:field ref="objname" text="Anlage 2 Anlage I Fragebogen" edit="true"/>
    <f:field ref="objsubject" text="" edit="true"/>
    <f:field ref="objcreatedby" text="Wonneberg, Franziska, VIC5"/>
    <f:field ref="objcreatedat" date="2023-01-09T14:23:00" text="09.01.2023 14:23:00"/>
    <f:field ref="objchangedby" text="Büro-VIC5, Thomas Zielke, VIC5"/>
    <f:field ref="objmodifiedat" date="2023-01-09T15:15:52" text="09.01.2023 15:15:52"/>
  </f:record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  <f:display text="Allgemein">
    <f:field ref="FSCFOLIO_1_1001_FieldCurrentUser" text="Aktueller Benutzer"/>
    <f:field ref="FSCFOLIO_1_1001_FieldCurrentDate" text="Aktueller Zeitpunkt"/>
    <f:field ref="CCAPRECONFIG_15_1001_Objektname" text="Objektname"/>
    <f:field ref="DEPRECONFIG_15_1001_Objektname" text="Objektname"/>
    <f:field ref="objname" text="Name"/>
    <f:field ref="objsubject" text="Betreff (einzeilig)"/>
    <f:field ref="objcreatedby" text="Erzeugt von"/>
    <f:field ref="objcreatedat" text="Erzeugt am/um"/>
    <f:field ref="objchangedby" text="Letzte Änderung von"/>
    <f:field ref="objmodifiedat" text="Letzte Änderung am/um"/>
  </f:display>
</f:fields>
</file>

<file path=customXml/itemProps1.xml><?xml version="1.0" encoding="utf-8"?>
<ds:datastoreItem xmlns:ds="http://schemas.openxmlformats.org/officeDocument/2006/customXml" ds:itemID="{D6935692-7DD9-4AF7-B6E9-8CFAA88E3913}"/>
</file>

<file path=customXml/itemProps2.xml><?xml version="1.0" encoding="utf-8"?>
<ds:datastoreItem xmlns:ds="http://schemas.openxmlformats.org/officeDocument/2006/customXml" ds:itemID="{CD6A5E32-5821-41EC-A8DE-E17C3323ADC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3B2DF92-C12D-4BC7-A959-B1417E9E809C}">
  <ds:schemaRefs>
    <ds:schemaRef ds:uri="http://schemas.microsoft.com/office/2006/metadata/properties"/>
    <ds:schemaRef ds:uri="http://schemas.microsoft.com/office/infopath/2007/PartnerControls"/>
    <ds:schemaRef ds:uri="2f627e91-b252-498c-b6d0-4be0a0fc6235"/>
    <ds:schemaRef ds:uri="e9789944-41b2-43fc-a154-b660ef206f40"/>
  </ds:schemaRefs>
</ds:datastoreItem>
</file>

<file path=customXml/itemProps4.xml><?xml version="1.0" encoding="utf-8"?>
<ds:datastoreItem xmlns:ds="http://schemas.openxmlformats.org/officeDocument/2006/customXml" ds:itemID="{3E9187A2-FE1B-429D-AD12-07500BEB891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BMWi_Infoblatt_Vorlage_2021_D_1spal</Template>
  <TotalTime>0</TotalTime>
  <Pages>2</Pages>
  <Words>167</Words>
  <Characters>1200</Characters>
  <Application>Microsoft Office Word</Application>
  <DocSecurity>0</DocSecurity>
  <Lines>30</Lines>
  <Paragraphs>16</Paragraphs>
  <ScaleCrop>false</ScaleCrop>
  <Company>Microsoft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Wonneberg, Franziska, IVA2</dc:creator>
  <cp:keywords/>
  <dc:description/>
  <cp:lastModifiedBy>Rickert, Daniela</cp:lastModifiedBy>
  <cp:revision>20</cp:revision>
  <cp:lastPrinted>2021-12-08T09:49:00Z</cp:lastPrinted>
  <dcterms:created xsi:type="dcterms:W3CDTF">2023-12-14T12:03:00Z</dcterms:created>
  <dcterms:modified xsi:type="dcterms:W3CDTF">2023-12-14T17:17:00Z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0x010100AEB3F9C53E3CDB4D8B6792A501372924</vt:lpwstr>
  </property>
  <property fmtid="{D5CDD505-2E9C-101B-9397-08002B2CF9AE}" pid="3" name="MediaServiceImageTags">
    <vt:lpwstr/>
  </property>
</Properties>
</file>